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30F3CC19" w:rsidR="00636581" w:rsidRPr="00D05122" w:rsidRDefault="00F1583F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LCS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B731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30F3CC19" w:rsidR="00636581" w:rsidRPr="00D05122" w:rsidRDefault="00F1583F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LCS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B731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6ADD0F95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B42E82">
        <w:rPr>
          <w:rFonts w:asciiTheme="minorHAnsi" w:hAnsiTheme="minorHAnsi" w:cstheme="minorHAnsi"/>
          <w:color w:val="3B3838" w:themeColor="background2" w:themeShade="40"/>
        </w:rPr>
        <w:t>areas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>or commenting on examples from your skill</w:t>
      </w: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 practice sessions.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 (Target 1,</w:t>
      </w:r>
      <w:r w:rsidR="005F0394">
        <w:rPr>
          <w:rFonts w:asciiTheme="minorHAnsi" w:hAnsiTheme="minorHAnsi" w:cstheme="minorHAnsi"/>
          <w:color w:val="3B3838" w:themeColor="background2" w:themeShade="40"/>
        </w:rPr>
        <w:t>5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00</w:t>
      </w:r>
      <w:r w:rsidR="00B42E82">
        <w:rPr>
          <w:rFonts w:asciiTheme="minorHAnsi" w:hAnsiTheme="minorHAnsi" w:cstheme="minorHAnsi"/>
          <w:color w:val="3B3838" w:themeColor="background2" w:themeShade="40"/>
        </w:rPr>
        <w:t>-</w:t>
      </w:r>
      <w:r w:rsidR="005F0394">
        <w:rPr>
          <w:rFonts w:asciiTheme="minorHAnsi" w:hAnsiTheme="minorHAnsi" w:cstheme="minorHAnsi"/>
          <w:color w:val="3B3838" w:themeColor="background2" w:themeShade="40"/>
        </w:rPr>
        <w:t>20</w:t>
      </w:r>
      <w:r w:rsidR="00B42E82">
        <w:rPr>
          <w:rFonts w:asciiTheme="minorHAnsi" w:hAnsiTheme="minorHAnsi" w:cstheme="minorHAnsi"/>
          <w:color w:val="3B3838" w:themeColor="background2" w:themeShade="40"/>
        </w:rPr>
        <w:t>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6465BD6C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1 - </w:t>
            </w:r>
            <w:r w:rsidR="00654EF1" w:rsidRPr="00654EF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within an ethical framework for life coaching work</w:t>
            </w:r>
            <w:r w:rsidR="002F0E6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E00B62" w14:textId="77777777" w:rsidR="00380F24" w:rsidRDefault="00380F24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05E73C2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2 - </w:t>
            </w:r>
            <w:r w:rsidR="00E00837" w:rsidRPr="00E0083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Manage the life coaching alliance</w:t>
            </w:r>
            <w:r w:rsidR="0094031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18C9E28C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3 - </w:t>
            </w:r>
            <w:r w:rsidR="00E00837" w:rsidRPr="00E0083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with client diversity in life coaching work</w:t>
            </w:r>
            <w:r w:rsidR="005000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284CB268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4 - </w:t>
            </w:r>
            <w:r w:rsidR="00E00837" w:rsidRPr="00E0083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Support clients to reach their goals</w:t>
            </w:r>
            <w:r w:rsidR="00E315D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1AB48C94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 5</w:t>
            </w:r>
            <w:r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- </w:t>
            </w:r>
            <w:r w:rsidR="00E57F9A" w:rsidRPr="00E57F9A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Apply understanding of self to life coaching work</w:t>
            </w:r>
            <w:r w:rsidR="00B5787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6F2B55AE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Learning outcome 6 - </w:t>
            </w:r>
            <w:r w:rsidR="00E57F9A" w:rsidRPr="00E57F9A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life coaching skills and theory to enhance practice</w:t>
            </w:r>
            <w:r w:rsidR="003745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520006DD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Learning outcome 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FD69AC" w:rsidRPr="00FD69AC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Reflect on practice to enhance life coaching work</w:t>
            </w:r>
            <w:r w:rsidR="00C3309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lastRenderedPageBreak/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F9B0F" w14:textId="77777777" w:rsidR="009204D2" w:rsidRDefault="009204D2">
      <w:r>
        <w:separator/>
      </w:r>
    </w:p>
    <w:p w14:paraId="289C89DC" w14:textId="77777777" w:rsidR="009204D2" w:rsidRDefault="009204D2"/>
    <w:p w14:paraId="1861769F" w14:textId="77777777" w:rsidR="009204D2" w:rsidRDefault="009204D2"/>
  </w:endnote>
  <w:endnote w:type="continuationSeparator" w:id="0">
    <w:p w14:paraId="053F6FE4" w14:textId="77777777" w:rsidR="009204D2" w:rsidRDefault="009204D2">
      <w:r>
        <w:continuationSeparator/>
      </w:r>
    </w:p>
    <w:p w14:paraId="6DB41E6B" w14:textId="77777777" w:rsidR="009204D2" w:rsidRDefault="009204D2"/>
    <w:p w14:paraId="31FFEF99" w14:textId="77777777" w:rsidR="009204D2" w:rsidRDefault="009204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A6CA6DCD-D297-4B4D-A6BB-8D9D7495D0F3}"/>
    <w:embedBold r:id="rId2" w:fontKey="{46E3244C-9634-4990-A45A-A110FADE28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55AD0F-E25F-4875-8C66-DD1B52BFABA7}"/>
    <w:embedBold r:id="rId4" w:fontKey="{C95E45B4-9772-455C-BBA5-272DCDA90C2D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510EE8C4-66CD-445E-943E-423AAA6DCFDB}"/>
    <w:embedBold r:id="rId6" w:fontKey="{E8F38378-6AF3-42EC-AA22-007C63C5C99A}"/>
    <w:embedBoldItalic r:id="rId7" w:fontKey="{B5729DC6-E51C-4418-8D4D-6D76FF7B9D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7ACDBADB-35F5-4975-AB61-8080A1A668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E38CDA-2C27-404F-AF52-B273D5A8A2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A2D95AF-277B-4F0C-B2E0-0A81A1E86B68}"/>
    <w:embedBold r:id="rId11" w:fontKey="{577D50E5-3AC6-4707-A4BC-DFA540969D81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2FEC7FAE-B5F3-431A-9D97-B2F2B4AE5D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FA18B29-B260-4020-9EA0-9D375C258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5ABD0" w14:textId="77777777" w:rsidR="009204D2" w:rsidRDefault="009204D2" w:rsidP="009052EC">
      <w:pPr>
        <w:pBdr>
          <w:bottom w:val="single" w:sz="6" w:space="1" w:color="auto"/>
        </w:pBdr>
      </w:pPr>
    </w:p>
    <w:p w14:paraId="483D0BC0" w14:textId="77777777" w:rsidR="009204D2" w:rsidRPr="009052EC" w:rsidRDefault="009204D2" w:rsidP="009052EC"/>
  </w:footnote>
  <w:footnote w:type="continuationSeparator" w:id="0">
    <w:p w14:paraId="251116B8" w14:textId="77777777" w:rsidR="009204D2" w:rsidRDefault="009204D2">
      <w:r>
        <w:continuationSeparator/>
      </w:r>
    </w:p>
    <w:p w14:paraId="1BA156E7" w14:textId="77777777" w:rsidR="009204D2" w:rsidRDefault="009204D2"/>
    <w:p w14:paraId="178FAF64" w14:textId="77777777" w:rsidR="009204D2" w:rsidRDefault="009204D2"/>
  </w:footnote>
  <w:footnote w:type="continuationNotice" w:id="1">
    <w:p w14:paraId="3737537D" w14:textId="77777777" w:rsidR="009204D2" w:rsidRDefault="009204D2"/>
    <w:p w14:paraId="608AB727" w14:textId="77777777" w:rsidR="009204D2" w:rsidRDefault="009204D2"/>
    <w:p w14:paraId="44A13DB7" w14:textId="77777777" w:rsidR="009204D2" w:rsidRDefault="009204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1704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552D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0E6D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45EF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6093E"/>
    <w:rsid w:val="00462989"/>
    <w:rsid w:val="0047496C"/>
    <w:rsid w:val="0048078A"/>
    <w:rsid w:val="00490E1A"/>
    <w:rsid w:val="00490E74"/>
    <w:rsid w:val="004B40C6"/>
    <w:rsid w:val="004C602E"/>
    <w:rsid w:val="004C7D8E"/>
    <w:rsid w:val="004D7557"/>
    <w:rsid w:val="004E431E"/>
    <w:rsid w:val="004E4841"/>
    <w:rsid w:val="004F445B"/>
    <w:rsid w:val="005000EF"/>
    <w:rsid w:val="005022D0"/>
    <w:rsid w:val="00505E42"/>
    <w:rsid w:val="00510CE7"/>
    <w:rsid w:val="00510DC5"/>
    <w:rsid w:val="0051693B"/>
    <w:rsid w:val="005176E7"/>
    <w:rsid w:val="00523ADD"/>
    <w:rsid w:val="0053455C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35DD"/>
    <w:rsid w:val="005F0394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54EF1"/>
    <w:rsid w:val="006650CD"/>
    <w:rsid w:val="00665BBF"/>
    <w:rsid w:val="00674A29"/>
    <w:rsid w:val="0068109B"/>
    <w:rsid w:val="00684FB3"/>
    <w:rsid w:val="00696CE5"/>
    <w:rsid w:val="006B1BD6"/>
    <w:rsid w:val="006C2702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5711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E79BD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551"/>
    <w:rsid w:val="008563CC"/>
    <w:rsid w:val="00856ED3"/>
    <w:rsid w:val="00872A8F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04D2"/>
    <w:rsid w:val="00924B6D"/>
    <w:rsid w:val="00930186"/>
    <w:rsid w:val="00933593"/>
    <w:rsid w:val="0094031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F27"/>
    <w:rsid w:val="009E53F9"/>
    <w:rsid w:val="009F0485"/>
    <w:rsid w:val="00A01CF5"/>
    <w:rsid w:val="00A0354F"/>
    <w:rsid w:val="00A11178"/>
    <w:rsid w:val="00A17A0E"/>
    <w:rsid w:val="00A23E66"/>
    <w:rsid w:val="00A24001"/>
    <w:rsid w:val="00A32B7F"/>
    <w:rsid w:val="00A37EFC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5787F"/>
    <w:rsid w:val="00B611ED"/>
    <w:rsid w:val="00B62A5D"/>
    <w:rsid w:val="00B66E56"/>
    <w:rsid w:val="00B731D9"/>
    <w:rsid w:val="00B751E7"/>
    <w:rsid w:val="00B76E4B"/>
    <w:rsid w:val="00B8508D"/>
    <w:rsid w:val="00B86001"/>
    <w:rsid w:val="00B8664A"/>
    <w:rsid w:val="00B95901"/>
    <w:rsid w:val="00BA5B70"/>
    <w:rsid w:val="00BA6A08"/>
    <w:rsid w:val="00BB536D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07B3"/>
    <w:rsid w:val="00C230D0"/>
    <w:rsid w:val="00C33095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0837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15D2"/>
    <w:rsid w:val="00E42110"/>
    <w:rsid w:val="00E47E0E"/>
    <w:rsid w:val="00E57F9A"/>
    <w:rsid w:val="00E607EE"/>
    <w:rsid w:val="00E6148A"/>
    <w:rsid w:val="00E67430"/>
    <w:rsid w:val="00E74415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1583F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3E78"/>
    <w:rsid w:val="00FD69AC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4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7</cp:revision>
  <cp:lastPrinted>2006-06-27T08:53:00Z</cp:lastPrinted>
  <dcterms:created xsi:type="dcterms:W3CDTF">2024-05-20T15:35:00Z</dcterms:created>
  <dcterms:modified xsi:type="dcterms:W3CDTF">2024-05-20T15:39:00Z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